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6306185</wp:posOffset>
                </wp:positionV>
                <wp:extent cx="195770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95770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7pt;margin-top:496.55pt;height:31.5pt;width:154.15pt;z-index:251664384;mso-width-relative:page;mso-height-relative:page;" filled="f" stroked="f" coordsize="21600,21600" o:gfxdata="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29bVLcAAAADAEAAA8AAAAAAAAA&#10;AQAgAAAAIgAAAGRycy9kb3ducmV2LnhtbFBLAQIUABQAAAAIAIdO4kCaKrbm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3629025</wp:posOffset>
                </wp:positionV>
                <wp:extent cx="3266440" cy="17145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—近30年职业教学经验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—服装设计专业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35pt;margin-top:285.75pt;height:135pt;width:257.2pt;z-index:251667456;mso-width-relative:page;mso-height-relative:page;" filled="f" stroked="f" coordsize="21600,21600" o:gfxdata="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sbNjncAAAADAEAAA8AAAAAAAAAAQAgAAAAIgAA&#10;AGRycy9kb3ducmV2LnhtbFBLAQIUABQAAAAIAIdO4kDz/o1G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—近30年职业教学经验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—服装设计专业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6662420</wp:posOffset>
                </wp:positionV>
                <wp:extent cx="5321935" cy="19526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32193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方向为服饰形态符号语义研究、中国传统服饰文化符号研究。在《西南民族大学学报》等学术期刊上发表了多篇学术论文。主持并负责完成了教育部、省级多项科研项目。指导学生参加大赛获得多种奖项。参与完成多项社会服务，参加文旅部、教育厅非遗传承人等培训项目，担任西南少数民族服饰传承与创新设计研修班导师。</w:t>
                            </w:r>
                          </w:p>
                          <w:p>
                            <w:pPr>
                              <w:pStyle w:val="2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42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05pt;margin-top:524.6pt;height:153.75pt;width:419.05pt;z-index:251668480;mso-width-relative:page;mso-height-relative:page;" filled="f" stroked="f" coordsize="21600,21600" o:gfxdata="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iKrRNNwAAAAOAQAADwAAAAAA&#10;AAABACAAAAAiAAAAZHJzL2Rvd25yZXYueG1sUEsBAhQAFAAAAAgAh07iQDcmQaRIAgAAdQ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方向为服饰形态符号语义研究、中国传统服饰文化符号研究。在《西南民族大学学报》等学术期刊上发表了多篇学术论文。主持并负责完成了教育部、省级多项科研项目。指导学生参加大赛获得多种奖项。参与完成多项社会服务，参加文旅部、教育厅非遗传承人等培训项目，担任西南少数民族服饰传承与创新设计研修班导师。</w:t>
                      </w:r>
                    </w:p>
                    <w:p>
                      <w:pPr>
                        <w:pStyle w:val="2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240" w:lineRule="auto"/>
                        <w:ind w:firstLine="42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24765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副教授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副教授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冯燕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冯燕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5159B6E-FDA0-4FD8-9A6D-E4DE18E67B3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CE99CE6-F419-40FD-8D7E-C653ED0558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ABA9CE1-58E1-4D55-A948-64CD9F2665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6863CA-D057-43A7-A1E3-19B38102CC6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82A0AEB-7FD5-485F-BC8C-149A6DD6411C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0B37F24D-6247-4CEF-A8B2-38D7D27A31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mE2YzM4ZmZmM2ZhYTIwMTBiZjViNjBiMWVmYjU2YjVhIiwidXNlckNvdW50IjozfQ=="/>
  </w:docVars>
  <w:rsids>
    <w:rsidRoot w:val="7B171394"/>
    <w:rsid w:val="02E62FD5"/>
    <w:rsid w:val="0D711A9F"/>
    <w:rsid w:val="10BC5375"/>
    <w:rsid w:val="1B544421"/>
    <w:rsid w:val="1C630155"/>
    <w:rsid w:val="20E17027"/>
    <w:rsid w:val="257574D6"/>
    <w:rsid w:val="42C65A5C"/>
    <w:rsid w:val="466B2BA2"/>
    <w:rsid w:val="46BE2D9C"/>
    <w:rsid w:val="5613290E"/>
    <w:rsid w:val="6B3D60DE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1"/>
    <w:basedOn w:val="3"/>
    <w:qFormat/>
    <w:uiPriority w:val="99"/>
    <w:pPr>
      <w:ind w:firstLine="420"/>
    </w:pPr>
  </w:style>
  <w:style w:type="paragraph" w:customStyle="1" w:styleId="3">
    <w:name w:val="Body Text Indent1"/>
    <w:basedOn w:val="1"/>
    <w:next w:val="2"/>
    <w:qFormat/>
    <w:uiPriority w:val="99"/>
    <w:pPr>
      <w:spacing w:line="500" w:lineRule="exact"/>
      <w:ind w:firstLine="88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112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2024-09-25T07:31:07Z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