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3223895</wp:posOffset>
                </wp:positionV>
                <wp:extent cx="2887980" cy="21196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11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0余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年职业教学经验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学位</w:t>
                            </w:r>
                          </w:p>
                          <w:p>
                            <w:pPr>
                              <w:widowControl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服装艺术设计专业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9.65pt;margin-top:253.85pt;height:166.9pt;width:227.4pt;z-index:251667456;mso-width-relative:page;mso-height-relative:page;" filled="f" stroked="f" coordsize="21600,21600" o:gfxdata="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l6t1fdAAAADAEAAA8AAAAAAAAAAQAgAAAA&#10;IgAAAGRycy9kb3ducmV2LnhtbFBLAQIUABQAAAAIAIdO4kAqAzba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0余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年职业教学经验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学士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学位</w:t>
                      </w:r>
                    </w:p>
                    <w:p>
                      <w:pPr>
                        <w:widowControl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服装艺术设计专业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6235700</wp:posOffset>
                </wp:positionV>
                <wp:extent cx="2029460" cy="3987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6576060"/>
                          <a:ext cx="202946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8pt;margin-top:491pt;height:31.4pt;width:159.8pt;z-index:251664384;mso-width-relative:page;mso-height-relative:page;" filled="f" stroked="f" coordsize="21600,21600" o:gfxdata="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yDNWH2wAAAAwBAAAPAAAAAAAA&#10;AAEAIAAAACIAAABkcnMvZG93bnJldi54bWxQSwECFAAUAAAACACHTuJAmq6giEgCAABy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6102985</wp:posOffset>
            </wp:positionV>
            <wp:extent cx="3081020" cy="557530"/>
            <wp:effectExtent l="0" t="0" r="5080" b="13970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6662420</wp:posOffset>
                </wp:positionV>
                <wp:extent cx="5535295" cy="19646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03045" y="6662420"/>
                          <a:ext cx="5535295" cy="196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从事服装设计类课程领域的研究。主要担任《服装造型设计基础》、《成衣设计》、《服饰色彩》、《童装产品开发》、《服饰图案》等课程的教学、实践和科学研究工作。任职期间多次获得教学质量优秀奖，获得过中国纺织工业联合会教学成果奖三等奖两次，指导的优秀毕业设计参加中国国际大学生时装周获得最佳配饰奖。</w:t>
                            </w:r>
                          </w:p>
                          <w:p>
                            <w:pPr>
                              <w:spacing w:line="520" w:lineRule="exact"/>
                              <w:ind w:firstLine="180" w:firstLineChars="1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宋体" w:hAnsi="宋体" w:cs="宋体"/>
                                <w:kern w:val="0"/>
                                <w:sz w:val="18"/>
                                <w:szCs w:val="18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8.7pt;margin-top:524.6pt;height:154.7pt;width:435.85pt;z-index:251668480;mso-width-relative:page;mso-height-relative:page;" filled="f" stroked="f" coordsize="21600,21600" o:gfxdata="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q20A3QAAAA4BAAAPAAAA&#10;AAAAAAEAIAAAACIAAABkcnMvZG93bnJldi54bWxQSwECFAAUAAAACACHTuJAO0PkkEkCAAB1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从事服装设计类课程领域的研究。主要担任《服装造型设计基础》、《成衣设计》、《服饰色彩》、《童装产品开发》、《服饰图案》等课程的教学、实践和科学研究工作。任职期间多次获得教学质量优秀奖，获得过中国纺织工业联合会教学成果奖三等奖两次，指导的优秀毕业设计参加中国国际大学生时装周获得最佳配饰奖。</w:t>
                      </w:r>
                    </w:p>
                    <w:p>
                      <w:pPr>
                        <w:spacing w:line="520" w:lineRule="exact"/>
                        <w:ind w:firstLine="180" w:firstLineChars="1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宋体" w:hAnsi="宋体" w:cs="宋体"/>
                          <w:kern w:val="0"/>
                          <w:sz w:val="18"/>
                          <w:szCs w:val="18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4206875</wp:posOffset>
                </wp:positionH>
                <wp:positionV relativeFrom="paragraph">
                  <wp:posOffset>2294255</wp:posOffset>
                </wp:positionV>
                <wp:extent cx="2934970" cy="10845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084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专任教师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25pt;margin-top:180.65pt;height:85.4pt;width:231.1pt;z-index:251666432;mso-width-relative:page;mso-height-relative:page;" filled="f" stroked="f" coordsize="21600,21600" o:gfxdata="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wi1uR3AAAAAwBAAAPAAAAAAAAAAEAIAAAACIA&#10;AABkcnMvZG93bnJldi54bWxQSwECFAAUAAAACACHTuJA4o9iqT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专任教师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1768475</wp:posOffset>
                </wp:positionV>
                <wp:extent cx="1689735" cy="6445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72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耿巍qei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139.25pt;height:50.75pt;width:133.05pt;z-index:251665408;mso-width-relative:page;mso-height-relative:page;" filled="f" stroked="f" coordsize="21600,21600" o:gfxdata="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2wD8NwAAAALAQAADwAAAAAAAAABACAAAAAiAAAA&#10;ZHJzL2Rvd25yZXYueG1sUEsBAhQAFAAAAAgAh07iQKRzd2E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72"/>
                          <w:szCs w:val="1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耿巍qei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1855470</wp:posOffset>
                </wp:positionV>
                <wp:extent cx="2816225" cy="3362325"/>
                <wp:effectExtent l="0" t="0" r="3175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8695" y="1820545"/>
                          <a:ext cx="2816225" cy="336232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5.7pt;margin-top:146.1pt;height:264.75pt;width:221.75pt;z-index:251660288;v-text-anchor:middle;mso-width-relative:page;mso-height-relative:page;" filled="t" stroked="f" coordsize="21600,21600" o:gfxdata="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WGCzG7QAAAAiAQAAGQAAAGRycy9fcmVscy9lMm9Eb2MueG1sLnJlbHOFj8sKwjAQRfeC/xBm&#10;b9O6EJGmbkRwK/UDhmSaRpsHSRT79wbcKAgu517uOUy7f9qJPSgm452ApqqBkZNeGacFXPrjagss&#10;ZXQKJ+9IwEwJ9t1y0Z5pwlxGaTQhsUJxScCYc9hxnuRIFlPlA7nSDD5azOWMmgeUN9TE13W94fGT&#10;Ad0Xk52UgHhSDbB+DsX8n+2HwUg6eHm35PIPBTe2uAsQo6YswJIy+A6b6hpIA+9a/vVZ9wJ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6188075</wp:posOffset>
            </wp:positionV>
            <wp:extent cx="708025" cy="260985"/>
            <wp:effectExtent l="0" t="0" r="15875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6063615</wp:posOffset>
                </wp:positionV>
                <wp:extent cx="6028055" cy="2612390"/>
                <wp:effectExtent l="13970" t="13970" r="1587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640" y="5059045"/>
                          <a:ext cx="6028055" cy="2612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5pt;margin-top:477.45pt;height:205.7pt;width:474.65pt;z-index:-251654144;v-text-anchor:middle;mso-width-relative:page;mso-height-relative:page;" fillcolor="#FFFFFF [3212]" filled="t" stroked="t" coordsize="21600,21600" o:gfxdata="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MmsqD2wAAAA0BAAAPAAAAAAAA&#10;AAEAIAAAACIAAABkcnMvZG93bnJldi54bWxQSwECFAAUAAAACACHTuJAxfi2+IECAAAABQAADgAA&#10;AAAAAAABACAAAAAqAQAAZHJzL2Uyb0RvYy54bWxQSwUGAAAAAAYABgBZAQAAHQ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7554595" cy="10683875"/>
            <wp:effectExtent l="0" t="0" r="8255" b="3175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D26ED84-F418-4F5F-AD47-A7D8708E19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820BC43-EC7F-4C14-89DD-A02AB4FB6D8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2F6B494-5913-4604-BF84-2A6662B10D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D14443B-C12D-4B58-8D8A-196CD48C6C3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494B0FD-6DF8-4491-A4D0-784BB0343386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FB23AF51-B7EA-4CAD-95B0-DDFE878D27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iwiaGRpZCI6ImE2YzM4ZmZmM2ZhYTIwMTBiZjViNjBiMWVmYjU2YjVhIiwidXNlckNvdW50Ijo1fQ=="/>
  </w:docVars>
  <w:rsids>
    <w:rsidRoot w:val="7B171394"/>
    <w:rsid w:val="001A3E83"/>
    <w:rsid w:val="00664DFB"/>
    <w:rsid w:val="00D75941"/>
    <w:rsid w:val="00E06012"/>
    <w:rsid w:val="00FE2DDE"/>
    <w:rsid w:val="02E62FD5"/>
    <w:rsid w:val="0D711A9F"/>
    <w:rsid w:val="10BC5375"/>
    <w:rsid w:val="1C630155"/>
    <w:rsid w:val="257574D6"/>
    <w:rsid w:val="31196C09"/>
    <w:rsid w:val="409802E2"/>
    <w:rsid w:val="466B2BA2"/>
    <w:rsid w:val="46BE2D9C"/>
    <w:rsid w:val="7B17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ody Text First Indent 21"/>
    <w:basedOn w:val="5"/>
    <w:autoRedefine/>
    <w:qFormat/>
    <w:uiPriority w:val="99"/>
    <w:pPr>
      <w:ind w:firstLine="420"/>
    </w:pPr>
  </w:style>
  <w:style w:type="paragraph" w:customStyle="1" w:styleId="5">
    <w:name w:val="Body Text Indent1"/>
    <w:basedOn w:val="1"/>
    <w:next w:val="4"/>
    <w:qFormat/>
    <w:uiPriority w:val="99"/>
    <w:pPr>
      <w:spacing w:line="500" w:lineRule="exact"/>
      <w:ind w:firstLine="88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9133f142-fab8-4257-a08f-628a72c4b3e7\&#19987;&#23478;&#31616;&#20171;&#20154;&#29289;&#20171;&#32461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专家简介人物介绍.docx</Template>
  <Pages>1</Pages>
  <Words>1</Words>
  <Characters>11</Characters>
  <Lines>1</Lines>
  <Paragraphs>1</Paragraphs>
  <TotalTime>6</TotalTime>
  <ScaleCrop>false</ScaleCrop>
  <LinksUpToDate>false</LinksUpToDate>
  <CharactersWithSpaces>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2024-09-22T12:18:00Z</dcterms:created>
  <dc:creator>永远的长发</dc:creator>
  <cp:lastModifiedBy>王禹</cp:lastModifiedBy>
  <dcterms:modified xsi:type="dcterms:W3CDTF">2024-09-25T07:32:52Z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v1.0_mb_Ro8TQ8MfctPW5wkX+uj9Fg==</vt:lpwstr>
  </property>
  <property fmtid="{D5CDD505-2E9C-101B-9397-08002B2CF9AE}" pid="4" name="ICV">
    <vt:lpwstr>8F8889040E654D808A85CEBE38EA9607_11</vt:lpwstr>
  </property>
</Properties>
</file>