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3916045</wp:posOffset>
                </wp:positionH>
                <wp:positionV relativeFrom="paragraph">
                  <wp:posOffset>3629025</wp:posOffset>
                </wp:positionV>
                <wp:extent cx="3031490" cy="1880870"/>
                <wp:effectExtent l="0" t="0" r="0" b="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1490" cy="1880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60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—服装制版师高级工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60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—硕士研究生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—四川美术学院艺术设计（服装方向）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08.35pt;margin-top:285.75pt;height:148.1pt;width:238.7pt;z-index:251667456;mso-width-relative:page;mso-height-relative:page;" filled="f" stroked="f" coordsize="21600,21600" o:gfxdata="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DSREE43AAAAAwBAAAPAAAAAAAAAAEAIAAAACIA&#10;AABkcnMvZG93bnJldi54bWxQSwECFAAUAAAACACHTuJA0FOcTj4CAABpBAAADgAAAAAAAAABACAA&#10;AAAr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60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—服装制版师高级工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600" w:lineRule="exact"/>
                        <w:jc w:val="lef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—硕士研究生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—四川美术学院艺术设计（服装方向）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4206875</wp:posOffset>
                </wp:positionH>
                <wp:positionV relativeFrom="paragraph">
                  <wp:posOffset>2294255</wp:posOffset>
                </wp:positionV>
                <wp:extent cx="2934970" cy="1084580"/>
                <wp:effectExtent l="0" t="0" r="0" b="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1084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专任教师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讲师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1.25pt;margin-top:180.65pt;height:85.4pt;width:231.1pt;z-index:251666432;mso-width-relative:page;mso-height-relative:page;" filled="f" stroked="f" coordsize="21600,21600" o:gfxdata="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Bwi1uR3AAAAAwBAAAPAAAAAAAAAAEAIAAAACIA&#10;AABkcnMvZG93bnJldi54bWxQSwECFAAUAAAACACHTuJA4o9iqT4CAABpBAAADgAAAAAAAAABACAA&#10;AAAr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专任教师 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讲师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4181475</wp:posOffset>
                </wp:positionH>
                <wp:positionV relativeFrom="paragraph">
                  <wp:posOffset>1768475</wp:posOffset>
                </wp:positionV>
                <wp:extent cx="1689735" cy="644525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9735" cy="644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920" w:lineRule="exact"/>
                              <w:jc w:val="distribute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404040" w:themeColor="text1" w:themeTint="BF"/>
                                <w:sz w:val="72"/>
                                <w:szCs w:val="1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404040" w:themeColor="text1" w:themeTint="BF"/>
                                <w:sz w:val="72"/>
                                <w:szCs w:val="1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何彧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9.25pt;margin-top:139.25pt;height:50.75pt;width:133.05pt;z-index:251665408;mso-width-relative:page;mso-height-relative:page;" filled="f" stroked="f" coordsize="21600,21600" o:gfxdata="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42wD8NwAAAALAQAADwAAAAAAAAABACAAAAAiAAAA&#10;ZHJzL2Rvd25yZXYueG1sUEsBAhQAFAAAAAgAh07iQKRzd2E8AgAAaA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920" w:lineRule="exact"/>
                        <w:jc w:val="distribute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404040" w:themeColor="text1" w:themeTint="BF"/>
                          <w:sz w:val="72"/>
                          <w:szCs w:val="1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404040" w:themeColor="text1" w:themeTint="BF"/>
                          <w:sz w:val="72"/>
                          <w:szCs w:val="1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何彧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961390</wp:posOffset>
                </wp:positionH>
                <wp:positionV relativeFrom="paragraph">
                  <wp:posOffset>1855470</wp:posOffset>
                </wp:positionV>
                <wp:extent cx="2176145" cy="3362325"/>
                <wp:effectExtent l="0" t="0" r="5080" b="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88695" y="1820545"/>
                          <a:ext cx="2176145" cy="3362325"/>
                        </a:xfrm>
                        <a:prstGeom prst="rect">
                          <a:avLst/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5.7pt;margin-top:146.1pt;height:264.75pt;width:171.35pt;z-index:251660288;v-text-anchor:middle;mso-width-relative:page;mso-height-relative:page;" filled="t" stroked="f" coordsize="21600,21600" o:gfxdata="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">
                <v:fill type="frame" on="t" focussize="0,0" recolor="t" rotate="t" r:id="rId4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6188075</wp:posOffset>
            </wp:positionV>
            <wp:extent cx="708025" cy="260985"/>
            <wp:effectExtent l="0" t="0" r="15875" b="5715"/>
            <wp:wrapNone/>
            <wp:docPr id="4" name="图片 4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502920" y="5635625"/>
                      <a:ext cx="708025" cy="26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1432560</wp:posOffset>
                </wp:positionH>
                <wp:positionV relativeFrom="paragraph">
                  <wp:posOffset>6306185</wp:posOffset>
                </wp:positionV>
                <wp:extent cx="1267460" cy="400050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165985" y="6576060"/>
                          <a:ext cx="126746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80" w:lineRule="exact"/>
                              <w:jc w:val="distribute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FFFFFF" w:themeColor="background1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FFFFFF" w:themeColor="background1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研究方向成果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2.8pt;margin-top:496.55pt;height:31.5pt;width:99.8pt;z-index:251664384;mso-width-relative:page;mso-height-relative:page;" filled="f" stroked="f" coordsize="21600,21600" o:gfxdata="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ER0JPLdAAAADAEAAA8AAAAAAAAA&#10;AQAgAAAAIgAAAGRycy9kb3ducmV2LnhtbFBLAQIUABQAAAAIAIdO4kCRVNRLRQIAAHIEAAAOAAAA&#10;AAAAAAEAIAAAACw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80" w:lineRule="exact"/>
                        <w:jc w:val="distribute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FFFFFF" w:themeColor="background1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FFFFFF" w:themeColor="background1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研究方向成果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6268720</wp:posOffset>
            </wp:positionV>
            <wp:extent cx="3081020" cy="462915"/>
            <wp:effectExtent l="0" t="0" r="5080" b="13335"/>
            <wp:wrapNone/>
            <wp:docPr id="3" name="图片 3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491490" y="5700395"/>
                      <a:ext cx="3081020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916305</wp:posOffset>
                </wp:positionH>
                <wp:positionV relativeFrom="paragraph">
                  <wp:posOffset>6063615</wp:posOffset>
                </wp:positionV>
                <wp:extent cx="6028055" cy="2612390"/>
                <wp:effectExtent l="13970" t="13970" r="15875" b="21590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29640" y="5059045"/>
                          <a:ext cx="6028055" cy="2612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16AE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2.15pt;margin-top:477.45pt;height:205.7pt;width:474.65pt;z-index:-251654144;v-text-anchor:middle;mso-width-relative:page;mso-height-relative:page;" fillcolor="#FFFFFF [3212]" filled="t" stroked="t" coordsize="21600,21600" o:gfxdata="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">
                <v:fill on="t" focussize="0,0"/>
                <v:stroke weight="2.25pt" color="#016AE7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1503045</wp:posOffset>
                </wp:positionH>
                <wp:positionV relativeFrom="paragraph">
                  <wp:posOffset>6662420</wp:posOffset>
                </wp:positionV>
                <wp:extent cx="5000625" cy="1762125"/>
                <wp:effectExtent l="0" t="0" r="0" b="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503045" y="6662420"/>
                          <a:ext cx="5000625" cy="1762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ind w:firstLine="560" w:firstLineChars="200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主要从事国家级非物质文化遗产羌绣及羌族服饰文化研究、职业工装研究。《服装3D设计》《职业工装设计及工艺》课程授课。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8.35pt;margin-top:524.6pt;height:138.75pt;width:393.75pt;z-index:251668480;mso-width-relative:page;mso-height-relative:page;" filled="f" stroked="f" coordsize="21600,21600" o:gfxdata="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AZXIRDcAAAADgEAAA8AAAAAAAAA&#10;AQAgAAAAIgAAAGRycy9kb3ducmV2LnhtbFBLAQIUABQAAAAIAIdO4kCzvPb3RgIAAHUEAAAOAAAA&#10;AAAAAAEAIAAAACs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ind w:firstLine="560" w:firstLineChars="200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主要从事国家级非物质文化遗产羌绣及羌族服饰文化研究、职业工装研究。《服装3D设计》《职业工装设计及工艺》课程授课。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5715</wp:posOffset>
            </wp:positionV>
            <wp:extent cx="7554595" cy="10683875"/>
            <wp:effectExtent l="0" t="0" r="8255" b="3175"/>
            <wp:wrapNone/>
            <wp:docPr id="1" name="图片 1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0" w:right="0" w:bottom="0" w:left="0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283A1902-5297-44E6-9BDC-E1C8110E190C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5D961654-AD20-40DC-8B0A-08D8E0C19B5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3" w:fontKey="{C11E340D-E992-486A-9F23-13FD32CA6C6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42E615BF-D286-4D59-91F6-177B02D303A6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5" w:fontKey="{6536511A-E067-43F0-9C31-DA22C208C4F6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  <w:embedRegular r:id="rId6" w:fontKey="{FFF09FF9-F70E-44DF-9F31-5AF239A36E84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OSwiaGRpZCI6ImE2YzM4ZmZmM2ZhYTIwMTBiZjViNjBiMWVmYjU2YjVhIiwidXNlckNvdW50Ijo0fQ=="/>
  </w:docVars>
  <w:rsids>
    <w:rsidRoot w:val="7B171394"/>
    <w:rsid w:val="02E62FD5"/>
    <w:rsid w:val="0D711A9F"/>
    <w:rsid w:val="0D857CA5"/>
    <w:rsid w:val="10BC5375"/>
    <w:rsid w:val="1C630155"/>
    <w:rsid w:val="1E095E4D"/>
    <w:rsid w:val="257574D6"/>
    <w:rsid w:val="4021784B"/>
    <w:rsid w:val="466B2BA2"/>
    <w:rsid w:val="46BE2D9C"/>
    <w:rsid w:val="480A0084"/>
    <w:rsid w:val="67C97C7F"/>
    <w:rsid w:val="7B171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9133f142-fab8-4257-a08f-628a72c4b3e7\&#19987;&#23478;&#31616;&#20171;&#20154;&#29289;&#20171;&#32461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专家简介人物介绍.docx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2024-09-18T00:46:00Z</dcterms:created>
  <dc:creator>永远的长发</dc:creator>
  <cp:lastModifiedBy>王禹</cp:lastModifiedBy>
  <dcterms:modified xsi:type="dcterms:W3CDTF">2024-09-25T07:24:13Z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v1.0_mb_Ro8TQ8MfctPW5wkX+uj9Fg==</vt:lpwstr>
  </property>
  <property fmtid="{D5CDD505-2E9C-101B-9397-08002B2CF9AE}" pid="4" name="ICV">
    <vt:lpwstr>274F4B737766452DB3B7B626A0CCD61E_13</vt:lpwstr>
  </property>
</Properties>
</file>