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6306185</wp:posOffset>
                </wp:positionV>
                <wp:extent cx="207581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207581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研究方向及成果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6pt;margin-top:496.55pt;height:31.5pt;width:163.45pt;z-index:251664384;mso-width-relative:page;mso-height-relative:page;" filled="f" stroked="f" coordsize="21600,21600" o:gfxdata="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riWntwAAAAMAQAADwAAAAAAAAAB&#10;ACAAAAAiAAAAZHJzL2Rvd25yZXYueG1sUEsBAhQAFAAAAAgAh07iQMWnCeFFAgAAcg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研究方向及成果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中意合作办学专业负责人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中意合作办学专业负责人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92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黄晶晶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920" w:lineRule="exact"/>
                        <w:jc w:val="distribute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黄晶晶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3629025</wp:posOffset>
                </wp:positionV>
                <wp:extent cx="2745740" cy="17145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74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—时尚文化与技术专业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85pt;margin-top:285.75pt;height:135pt;width:216.2pt;z-index:251667456;mso-width-relative:page;mso-height-relative:page;" filled="f" stroked="f" coordsize="21600,21600" o:gfxdata="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JlthtwAAAAMAQAADwAAAAAAAAABACAAAAAiAAAA&#10;ZHJzL2Rvd25yZXYueG1sUEsBAhQAFAAAAAgAh07iQHShG/A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—时尚文化与技术专业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firstLine="560" w:firstLineChars="20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主要研究聚焦时尚文化与技术融合下的服装设计，挖掘时尚深层内涵，结合现代科技智能等技术，推动服装设计创新。通过跨领域合作，实现个性化、智能化服装设计。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38.75pt;width:393.75pt;z-index:251668480;mso-width-relative:page;mso-height-relative:page;" filled="f" stroked="f" coordsize="21600,21600" o:gfxdata="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ZXIRDcAAAADgEAAA8AAAAAAAAA&#10;AQAgAAAAIgAAAGRycy9kb3ducmV2LnhtbFBLAQIUABQAAAAIAIdO4kCzvPb3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firstLine="560" w:firstLineChars="20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主要研究聚焦时尚文化与技术融合下的服装设计，挖掘时尚深层内涵，结合现代科技智能等技术，推动服装设计创新。通过跨领域合作，实现个性化、智能化服装设计。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39AD8C-A70B-4C94-A772-61A868118E3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5841DD2-1A81-433E-A215-641026E1B5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4BB84EE-72B4-4461-82BA-F2D9DCBF31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9CA9406-5346-4F96-B5AA-B46024E051A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151F0DD-C7B2-41CA-AA51-9DB418AC422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27A96848-02EB-4F36-A7C6-DC453BD309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ywiaGRpZCI6ImE2YzM4ZmZmM2ZhYTIwMTBiZjViNjBiMWVmYjU2YjVhIiwidXNlckNvdW50IjoyfQ=="/>
  </w:docVars>
  <w:rsids>
    <w:rsidRoot w:val="7B171394"/>
    <w:rsid w:val="02E62FD5"/>
    <w:rsid w:val="0D711A9F"/>
    <w:rsid w:val="10BC5375"/>
    <w:rsid w:val="1C630155"/>
    <w:rsid w:val="24677F55"/>
    <w:rsid w:val="257574D6"/>
    <w:rsid w:val="466B2BA2"/>
    <w:rsid w:val="46BE2D9C"/>
    <w:rsid w:val="498F7A69"/>
    <w:rsid w:val="7B171394"/>
    <w:rsid w:val="7DA5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2024-09-25T07:36:54Z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