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6063615</wp:posOffset>
                </wp:positionV>
                <wp:extent cx="6111240" cy="3326130"/>
                <wp:effectExtent l="14605" t="13970" r="27305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11240" cy="3326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477.45pt;height:261.9pt;width:481.2pt;z-index:-251655168;v-text-anchor:middle;mso-width-relative:page;mso-height-relative:page;" fillcolor="#FFFFFF [3212]" filled="t" stroked="t" coordsize="21600,21600" o:gfxdata="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lU2QdsAAAANAQAADwAAAAAA&#10;AAABACAAAAAiAAAAZHJzL2Rvd25yZXYueG1sUEsBAhQAFAAAAAgAh07iQB0Gyp6CAgAAAAUAAA4A&#10;AAAAAAAAAQAgAAAAKgEAAGRycy9lMm9Eb2MueG1sUEsFBgAAAAAGAAYAWQEAAB4GAAAAAA=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6306185</wp:posOffset>
                </wp:positionV>
                <wp:extent cx="186182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6182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55pt;margin-top:496.55pt;height:31.5pt;width:146.6pt;z-index:251663360;mso-width-relative:page;mso-height-relative:page;" filled="f" stroked="f" coordsize="21600,21600" o:gfxdata="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bz7jzcAAAADAEAAA8AAAAAAAAA&#10;AQAgAAAAIgAAAGRycy9kb3ducmV2LnhtbFBLAQIUABQAAAAIAIdO4kAf1gfD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6662420</wp:posOffset>
                </wp:positionV>
                <wp:extent cx="5844540" cy="26460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844540" cy="264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研究方向：服装产品开发、服装版型与工艺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    果：中国纺织工业联合会“纺织之光”教师奖、中国服装立体裁剪创意设计大赛“银奖”、全国职业技能竞赛优秀指导教师、国家级技能竞赛裁判、四川省十佳版师、校级教学名师。发表中文核心论文6篇、EI1篇，教材2部；省级科研5项、国家资源库课程建设1项；获得全国教学大赛三等奖、省级一等奖；教学成果二等奖1项，三等奖1项、省“课堂革命”优秀案例1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524.6pt;height:208.35pt;width:460.2pt;z-index:251667456;mso-width-relative:page;mso-height-relative:page;" filled="f" stroked="f" coordsize="21600,21600" o:gfxdata="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3b7Tz3QAAAA4BAAAPAAAAAAAA&#10;AAEAIAAAACIAAABkcnMvZG93bnJldi54bWxQSwECFAAUAAAACACHTuJA+JVVFUYCAAB1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研究方向：服装产品开发、服装版型与工艺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    果：中国纺织工业联合会“纺织之光”教师奖、中国服装立体裁剪创意设计大赛“银奖”、全国职业技能竞赛优秀指导教师、国家级技能竞赛裁判、四川省十佳版师、校级教学名师。发表中文核心论文6篇、EI1篇，教材2部；省级科研5项、国家资源库课程建设1项；获得全国教学大赛三等奖、省级一等奖；教学成果二等奖1项，三等奖1项、省“课堂革命”优秀案例1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2044700</wp:posOffset>
                </wp:positionV>
                <wp:extent cx="3065780" cy="10382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78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服装工程教研室主任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服装设计与工艺专业负责人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95pt;margin-top:161pt;height:81.75pt;width:241.4pt;z-index:251665408;mso-width-relative:page;mso-height-relative:page;" filled="f" stroked="f" coordsize="21600,21600" o:gfxdata="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ge2e3QAAAAwBAAAPAAAAAAAAAAEAIAAAACIA&#10;AABkcnMvZG93bnJldi54bWxQSwECFAAUAAAACACHTuJAs92n6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服装工程教研室主任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服装设计与工艺专业负责人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3114040</wp:posOffset>
                </wp:positionV>
                <wp:extent cx="3161030" cy="29635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30" cy="296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—20余年职业教学经验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—服装制版师高级技师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—全国纺织服装教指委纺织服装数字化应用副主任委员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—UK NARIC国际专业认证整改专家委员会委员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yellow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—硕士、服装设计与工程专业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9pt;margin-top:245.2pt;height:233.35pt;width:248.9pt;z-index:251666432;mso-width-relative:page;mso-height-relative:page;" filled="f" stroked="f" coordsize="21600,21600" o:gfxdata="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jO22zdAAAADAEAAA8AAAAAAAAAAQAgAAAAIgAA&#10;AGRycy9kb3ducmV2LnhtbFBLAQIUABQAAAAIAIdO4kAfD+sb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—20余年职业教学经验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—服装制版师高级技师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—全国纺织服装教指委纺织服装数字化应用副主任委员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—UK NARIC国际专业认证整改专家委员会委员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yellow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highlight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—硕士、服装设计与工程专业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1163320</wp:posOffset>
            </wp:positionH>
            <wp:positionV relativeFrom="page">
              <wp:posOffset>1598295</wp:posOffset>
            </wp:positionV>
            <wp:extent cx="2398395" cy="3599815"/>
            <wp:effectExtent l="0" t="0" r="9525" b="12065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1328420</wp:posOffset>
                </wp:positionV>
                <wp:extent cx="1689735" cy="6565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胡毅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04.6pt;height:51.7pt;width:133.05pt;z-index:251664384;mso-width-relative:page;mso-height-relative:page;" filled="f" stroked="f" coordsize="21600,21600" o:gfxdata="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tNltwAAAALAQAADwAAAAAAAAABACAAAAAiAAAA&#10;ZHJzL2Rvd25yZXYueG1sUEsBAhQAFAAAAAgAh07iQLLA6l4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胡毅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D0F978-0EB3-4237-95C9-100121D630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749AC81-750C-408A-97C2-BB8421522B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D4FDC37-319F-40FB-A90C-E36AA2EF77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3B6F62-17B3-4B85-8895-2BD53C56216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3DA2988-5559-4215-9020-F8A15FFD476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A092A525-7CA8-4FD2-BD63-6BA6897F3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hNmMzOGZmZjNmYWEyMDEwYmY1YjYwYjFlZmI1NmI1YSIsInVzZXJDb3VudCI6NX0="/>
  </w:docVars>
  <w:rsids>
    <w:rsidRoot w:val="7B171394"/>
    <w:rsid w:val="02E62FD5"/>
    <w:rsid w:val="079D6F75"/>
    <w:rsid w:val="09EF6FD9"/>
    <w:rsid w:val="0D711A9F"/>
    <w:rsid w:val="10BC5375"/>
    <w:rsid w:val="1C630155"/>
    <w:rsid w:val="23196665"/>
    <w:rsid w:val="257574D6"/>
    <w:rsid w:val="28750C4C"/>
    <w:rsid w:val="44376374"/>
    <w:rsid w:val="466B2BA2"/>
    <w:rsid w:val="46BE2D9C"/>
    <w:rsid w:val="64BE2F43"/>
    <w:rsid w:val="68005E86"/>
    <w:rsid w:val="7B171394"/>
    <w:rsid w:val="7EFE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F5B39E57F76F4449930D097BB20586A6_13</vt:lpwstr>
  </property>
</Properties>
</file>