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6662420</wp:posOffset>
                </wp:positionV>
                <wp:extent cx="5130800" cy="176212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13080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 w:firstLine="560" w:firstLineChars="200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从事中国传统服饰文化的创新应用研究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职业装定制开发。近年主持完成三星堆大立人服装复原工作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百姓唐球系列服装设计开发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样衣及模特采购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熊猫墩大熊猫民间微博物馆Ｔ恤开发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四川川剧艺术中心茶园工装设计开发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等项目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1pt;margin-top:524.6pt;height:138.75pt;width:404pt;z-index:251668480;mso-width-relative:page;mso-height-relative:page;" filled="f" stroked="f" coordsize="21600,21600" o:gfxdata="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0vhoDcAAAADgEAAA8AAAAA&#10;AAAAAQAgAAAAIgAAAGRycy9kb3ducmV2LnhtbFBLAQIUABQAAAAIAIdO4kCNEopX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ind w:firstLine="560" w:firstLineChars="200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从事中国传统服饰文化的创新应用研究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职业装定制开发。近年主持完成三星堆大立人服装复原工作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百姓唐球系列服装设计开发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样衣及模特采购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熊猫墩大熊猫民间微博物馆Ｔ恤开发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四川川剧艺术中心茶园工装设计开发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等项目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6306185</wp:posOffset>
                </wp:positionV>
                <wp:extent cx="181546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1546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65pt;margin-top:496.55pt;height:31.5pt;width:142.95pt;z-index:251664384;mso-width-relative:page;mso-height-relative:page;" filled="f" stroked="f" coordsize="21600,21600" o:gfxdata="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SEi/3cAAAADAEAAA8AAAAAAAAA&#10;AQAgAAAAIgAAAGRycy9kb3ducmV2LnhtbFBLAQIUABQAAAAIAIdO4kCMLJQc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3629025</wp:posOffset>
                </wp:positionV>
                <wp:extent cx="2900680" cy="17145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年职业教学经验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硕士学位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服装设计专业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8.65pt;margin-top:285.75pt;height:135pt;width:228.4pt;z-index:251667456;mso-width-relative:page;mso-height-relative:page;" filled="f" stroked="f" coordsize="21600,21600" o:gfxdata="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lQfeq3QAAAAwBAAAPAAAAAAAAAAEAIAAAACIA&#10;AABkcnMvZG93bnJldi54bWxQSwECFAAUAAAACACHTuJA0BRvWj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0余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年职业教学经验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硕士学位</w:t>
                      </w:r>
                    </w:p>
                    <w:p>
                      <w:pPr>
                        <w:widowControl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服装设计专业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41795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41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专任教师、讲师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服装与服饰设计商业方向专业负责人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讲师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111.65pt;width:231.1pt;z-index:251666432;mso-width-relative:page;mso-height-relative:page;" filled="f" stroked="f" coordsize="21600,21600" o:gfxdata="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sWqgHdAAAADAEAAA8AAAAAAAAAAQAgAAAAIgAA&#10;AGRycy9kb3ducmV2LnhtbFBLAQIUABQAAAAIAIdO4kCfbnch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专任教师、讲师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服装与服饰设计商业方向专业负责人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讲师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李青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李青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86635C-4D72-4E2D-A97A-F32CF81DF38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9BBFA42-3D68-49FA-9E60-0A03F8C02A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C12D660-83BD-40ED-A39E-932DF20144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5A74388-D913-44C8-B6DB-8AD27F085F5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B55C30E-5770-4A87-97D9-124F63A1FCC6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BDAFA65F-ECDF-4947-91BB-FD31C0FD75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mE2YzM4ZmZmM2ZhYTIwMTBiZjViNjBiMWVmYjU2YjVhIiwidXNlckNvdW50Ijo1fQ=="/>
  </w:docVars>
  <w:rsids>
    <w:rsidRoot w:val="7B171394"/>
    <w:rsid w:val="00862B8A"/>
    <w:rsid w:val="008B61C0"/>
    <w:rsid w:val="00A714CD"/>
    <w:rsid w:val="02E62FD5"/>
    <w:rsid w:val="07C60077"/>
    <w:rsid w:val="0D711A9F"/>
    <w:rsid w:val="10BC5375"/>
    <w:rsid w:val="1C630155"/>
    <w:rsid w:val="257574D6"/>
    <w:rsid w:val="466B2BA2"/>
    <w:rsid w:val="46BE2D9C"/>
    <w:rsid w:val="6D6A2457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1</Words>
  <Characters>11</Characters>
  <Lines>1</Lines>
  <Paragraphs>1</Paragraphs>
  <TotalTime>20</TotalTime>
  <ScaleCrop>false</ScaleCrop>
  <LinksUpToDate>false</LinksUpToDate>
  <CharactersWithSpaces>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2024-09-25T07:38:22Z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