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3260725</wp:posOffset>
                </wp:positionV>
                <wp:extent cx="2924175" cy="244411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444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—10余年职业教学经验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皮具设计师（高级）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制鞋工（三级）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—服装设计与工程专业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60" w:lineRule="exac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8pt;margin-top:256.75pt;height:192.45pt;width:230.25pt;z-index:251667456;mso-width-relative:page;mso-height-relative:page;" filled="f" stroked="f" coordsize="21600,21600" o:gfxdata="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Ec4BN0AAAAMAQAADwAAAAAAAAABACAAAAAi&#10;AAAAZHJzL2Rvd25yZXYueG1sUEsBAhQAFAAAAAgAh07iQOmpu2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—10余年职业教学经验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皮具设计师（高级）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制鞋工（三级）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—服装设计与工程专业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60" w:lineRule="exac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1426845</wp:posOffset>
                </wp:positionV>
                <wp:extent cx="2816225" cy="3434080"/>
                <wp:effectExtent l="0" t="0" r="3175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343408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2pt;margin-top:112.35pt;height:270.4pt;width:221.75pt;z-index:251659264;v-text-anchor:middle;mso-width-relative:page;mso-height-relative:page;" filled="t" stroked="f" coordsize="21600,21600" o:gfxdata="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RQAAAAYAAAAAAAAAAAAAAg0AAAFoAAAACABJ&#10;AE0ARwBfADUAMAA0ADEAAAABAAAAAAAAAAAAAAAAAAAAAAAAAAEAAAAAAAAAAAAAAWgAAAINAAAA&#10;AAAAAAAAAAAAAAAAAAEAAAAAAAAAAAAAAAAAAAAAAAAAEAAAAAEAAAAAAABudWxsAAAAAgAAAAZi&#10;b3VuZHNPYmpjAAAAAQAAAAAAAFJjdDEAAAAEAAAAAFRvcCBsb25nAAAAAAAAAABMZWZ0bG9uZwAA&#10;AAAAAAAAQnRvbWxvbmcAAAINAAAAAFJnaHRsb25nAAABa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DQAAAABSZ2h0bG9u&#10;ZwAAAW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d3Jz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DAgICAkIDAkJDBELCgsRFQ8MDA8VGBMTFRMTGBEMDAwMDAwR&#10;DAwMDAwMDAwMDAwMDAwMDAwMDAwMDAwMDAwMDAENCwsNDg0QDg4QFA4ODhQUDg4ODhQRDAwMDAwR&#10;EQwMDAwMDBEMDAwMDAwMDAwMDAwMDAwMDAwMDAwMDAwMDAwM/8AAEQgCDQFoAwEiAAIRAQMRAf/d&#10;AAQAF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6063615</wp:posOffset>
                </wp:positionV>
                <wp:extent cx="6146800" cy="3373755"/>
                <wp:effectExtent l="13970" t="13970" r="3048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146800" cy="3373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8pt;margin-top:477.45pt;height:265.65pt;width:484pt;z-index:-251654144;v-text-anchor:middle;mso-width-relative:page;mso-height-relative:page;" fillcolor="#FFFFFF [3212]" filled="t" stroked="t" coordsize="21600,21600" o:gfxdata="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8AVAjbAAAADQEAAA8AAAAA&#10;AAAAAQAgAAAAIgAAAGRycy9kb3ducmV2LnhtbFBLAQIUABQAAAAIAIdO4kAahpQ5gwIAAAAFAAAO&#10;AAAAAAAAAAEAIAAAACoBAABkcnMvZTJvRG9jLnhtbFBLBQYAAAAABgAGAFkBAAAf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6306185</wp:posOffset>
                </wp:positionV>
                <wp:extent cx="183832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38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2pt;margin-top:496.55pt;height:31.5pt;width:144.75pt;z-index:251664384;mso-width-relative:page;mso-height-relative:page;" filled="f" stroked="f" coordsize="21600,21600" o:gfxdata="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P16fTcAAAADAEAAA8AAAAAAAAA&#10;AQAgAAAAIgAAAGRycy9kb3ducmV2LnhtbFBLAQIUABQAAAAIAIdO4kD1JIbz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6662420</wp:posOffset>
                </wp:positionV>
                <wp:extent cx="5261610" cy="30384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26161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560" w:firstLineChars="200"/>
                              <w:rPr>
                                <w:rFonts w:hint="eastAsia" w:ascii="宋体" w:hAnsi="宋体" w:eastAsia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鞋、包皮具产品结构和功能研究。共发表鞋，包专业相关，教育教学相关论文8篇，负责省级，校级皮具专业，教育教学相关科研项目10余项。获四川省高职院校教师教学能力大赛省级三等奖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获全国工业设计职业技能大赛鞋类设计师赛项优秀教练。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pt;margin-top:524.6pt;height:239.25pt;width:414.3pt;z-index:251668480;mso-width-relative:page;mso-height-relative:page;" filled="f" stroked="f" coordsize="21600,21600" o:gfxdata="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xT1s3cAAAADgEAAA8AAAAA&#10;AAAAAQAgAAAAIgAAAGRycy9kb3ducmV2LnhtbFBLAQIUABQAAAAIAIdO4kCvM5Hr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560" w:firstLineChars="200"/>
                        <w:rPr>
                          <w:rFonts w:hint="eastAsia" w:ascii="宋体" w:hAnsi="宋体" w:eastAsia="宋体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鞋、包皮具产品结构和功能研究。共发表鞋，包专业相关，教育教学相关论文8篇，负责省级，校级皮具专业，教育教学相关科研项目10余项。获四川省高职院校教师教学能力大赛省级三等奖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获全国工业设计职业技能大赛鞋类设计师赛项优秀教练。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1363980</wp:posOffset>
                </wp:positionV>
                <wp:extent cx="1689735" cy="8712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刘晓影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07.4pt;height:68.6pt;width:133.05pt;z-index:251665408;mso-width-relative:page;mso-height-relative:page;" filled="f" stroked="f" coordsize="21600,21600" o:gfxdata="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ECPMNwAAAALAQAADwAAAAAAAAABACAAAAAiAAAA&#10;ZHJzL2Rvd25yZXYueG1sUEsBAhQAFAAAAAgAh07iQOKX65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刘晓影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讲师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讲师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D98168F-9BFD-4FF4-BF90-38D3D736497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BB31A9F-6093-4F79-B508-51B8B7D97C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311444E-A9F2-49BE-9701-626D0FA532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C1BDFED-420B-4E05-AC30-73367AF7367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41372BC-D7B6-49DF-8796-E02C8440D6E2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67698DBA-9F2A-4D54-9E7F-D79EFC0079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JhNmMzOGZmZjNmYWEyMDEwYmY1YjYwYjFlZmI1NmI1YSIsInVzZXJDb3VudCI6NH0="/>
  </w:docVars>
  <w:rsids>
    <w:rsidRoot w:val="7B171394"/>
    <w:rsid w:val="00862B8A"/>
    <w:rsid w:val="008B61C0"/>
    <w:rsid w:val="00A714CD"/>
    <w:rsid w:val="020C662E"/>
    <w:rsid w:val="02E62FD5"/>
    <w:rsid w:val="077E558A"/>
    <w:rsid w:val="08874912"/>
    <w:rsid w:val="0AD6392F"/>
    <w:rsid w:val="0D711A9F"/>
    <w:rsid w:val="0FEE34C9"/>
    <w:rsid w:val="10BC5375"/>
    <w:rsid w:val="136F66CF"/>
    <w:rsid w:val="1C630155"/>
    <w:rsid w:val="1FB21E1D"/>
    <w:rsid w:val="24CF4668"/>
    <w:rsid w:val="257574D6"/>
    <w:rsid w:val="28681C13"/>
    <w:rsid w:val="28A95D87"/>
    <w:rsid w:val="28C36E49"/>
    <w:rsid w:val="325F5E35"/>
    <w:rsid w:val="390414E4"/>
    <w:rsid w:val="405745EF"/>
    <w:rsid w:val="44EE4DF6"/>
    <w:rsid w:val="466B2BA2"/>
    <w:rsid w:val="46BE2D9C"/>
    <w:rsid w:val="51907961"/>
    <w:rsid w:val="52396B69"/>
    <w:rsid w:val="55621614"/>
    <w:rsid w:val="621974FF"/>
    <w:rsid w:val="76A87D99"/>
    <w:rsid w:val="76EA3216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2024-09-25T07:39:17Z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