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6198870</wp:posOffset>
                </wp:positionV>
                <wp:extent cx="1898015" cy="3651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9801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8pt;margin-top:488.1pt;height:28.75pt;width:149.45pt;z-index:251664384;mso-width-relative:page;mso-height-relative:page;" filled="f" stroked="f" coordsize="21600,21600" o:gfxdata="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mlxf90AAAAMAQAADwAAAAAA&#10;AAABACAAAAAiAAAAZHJzL2Rvd25yZXYueG1sUEsBAhQAFAAAAAgAh07iQGruUyt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6508750</wp:posOffset>
                </wp:positionV>
                <wp:extent cx="5334000" cy="2082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334000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服装营销。主要成果包括2024年四川省职业院校技能大赛教师教学能力比赛三等奖；2023年-2024年主持完成“阿迪达斯，李宁，迪凯斯品牌校园内购会”等技术服务横向科研2项；2023年结题省大学生创新创业训练计划项目《锦宸摄服饰文化推广》；2022年主持完成四川省级教育厅人文社科科研重点项目《服装终端团队优化行为研究》。</w:t>
                            </w:r>
                          </w:p>
                          <w:p>
                            <w:pPr>
                              <w:widowControl/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2023年四川省职业院校技能大赛（中职组）裁判工作。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新创业训练计划项目《锦宸摄服饰文化推广》结题</w:t>
                            </w:r>
                            <w:r>
                              <w:rPr>
                                <w:rFonts w:hint="eastAsia" w:ascii="仿宋" w:hAnsi="仿宋" w:eastAsia="仿宋"/>
                                <w:bCs/>
                                <w:sz w:val="24"/>
                              </w:rPr>
                              <w:t>；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头像更换方法：右击头像图片，选择填充（图片填充）即可。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1pt;margin-top:512.5pt;height:164pt;width:420pt;z-index:251668480;mso-width-relative:page;mso-height-relative:page;" filled="f" stroked="f" coordsize="21600,21600" o:gfxdata="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A/t5tkAAAAOAQAADwAAAAAAAAAB&#10;ACAAAAAiAAAAZHJzL2Rvd25yZXYueG1sUEsBAhQAFAAAAAgAh07iQGxwl+hIAgAAdQ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服装营销。主要成果包括2024年四川省职业院校技能大赛教师教学能力比赛三等奖；2023年-2024年主持完成“阿迪达斯，李宁，迪凯斯品牌校园内购会”等技术服务横向科研2项；2023年结题省大学生创新创业训练计划项目《锦宸摄服饰文化推广》；2022年主持完成四川省级教育厅人文社科科研重点项目《服装终端团队优化行为研究》。</w:t>
                      </w:r>
                    </w:p>
                    <w:p>
                      <w:pPr>
                        <w:widowControl/>
                        <w:spacing w:line="360" w:lineRule="exac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2023年四川省职业院校技能大赛（中职组）裁判工作。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新创业训练计划项目《锦宸摄服饰文化推广》结题</w:t>
                      </w:r>
                      <w:r>
                        <w:rPr>
                          <w:rFonts w:hint="eastAsia" w:ascii="仿宋" w:hAnsi="仿宋" w:eastAsia="仿宋"/>
                          <w:bCs/>
                          <w:sz w:val="24"/>
                        </w:rPr>
                        <w:t>；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头像更换方法：右击头像图片，选择填充（图片填充）即可。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6113780</wp:posOffset>
            </wp:positionV>
            <wp:extent cx="3081020" cy="440055"/>
            <wp:effectExtent l="0" t="0" r="5080" b="1714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3629025</wp:posOffset>
                </wp:positionV>
                <wp:extent cx="282956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年职业教学经验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学位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25pt;margin-top:285.75pt;height:135pt;width:222.8pt;z-index:251667456;mso-width-relative:page;mso-height-relative:page;" filled="f" stroked="f" coordsize="21600,21600" o:gfxdata="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0WxGa2wAAAAwBAAAPAAAAAAAAAAEAIAAAACIA&#10;AABkcnMvZG93bnJldi54bWxQSwECFAAUAAAACACHTuJATMpdv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年职业教学经验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学位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-35560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教师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副教授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教师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副教授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王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</w:p>
    <w:bookmarkEnd w:id="0"/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7F3E50-6150-416F-90E7-74001A43E98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030BC62-DC1D-480B-9EF5-D5EA1E2215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946CF94-DA08-4427-838C-28F66690F1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ECA6F1-CE73-4213-BA37-04F5370F09B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13BBBBC-6F97-4EAD-9CBB-DDCDAA13E24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50FEC71A-ABBE-40DE-BA1A-2E2E143F3EB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05B1E51-8820-4106-A558-AA66072EC9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CwiaGRpZCI6ImE2YzM4ZmZmM2ZhYTIwMTBiZjViNjBiMWVmYjU2YjVhIiwidXNlckNvdW50IjoyfQ=="/>
  </w:docVars>
  <w:rsids>
    <w:rsidRoot w:val="7B171394"/>
    <w:rsid w:val="00117BBE"/>
    <w:rsid w:val="002141A4"/>
    <w:rsid w:val="00851D1B"/>
    <w:rsid w:val="0089274B"/>
    <w:rsid w:val="00B1078D"/>
    <w:rsid w:val="00C547EA"/>
    <w:rsid w:val="00E54EAB"/>
    <w:rsid w:val="02E62FD5"/>
    <w:rsid w:val="089A2898"/>
    <w:rsid w:val="0D711A9F"/>
    <w:rsid w:val="10BC5375"/>
    <w:rsid w:val="13C60964"/>
    <w:rsid w:val="1C630155"/>
    <w:rsid w:val="257574D6"/>
    <w:rsid w:val="285238EF"/>
    <w:rsid w:val="39CC7DCE"/>
    <w:rsid w:val="466B2BA2"/>
    <w:rsid w:val="46BE2D9C"/>
    <w:rsid w:val="4877302A"/>
    <w:rsid w:val="4B590B90"/>
    <w:rsid w:val="5C32234F"/>
    <w:rsid w:val="78F82BC4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2024-09-22T09:23:00Z</dcterms:created>
  <dc:creator>永远的长发</dc:creator>
  <cp:lastModifiedBy>王禹</cp:lastModifiedBy>
  <dcterms:modified xsi:type="dcterms:W3CDTF">2024-09-24T08:33:30Z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