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6306185</wp:posOffset>
                </wp:positionV>
                <wp:extent cx="200469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046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pt;margin-top:496.55pt;height:31.5pt;width:157.85pt;z-index:251664384;mso-width-relative:page;mso-height-relative:page;" filled="f" stroked="f" coordsize="21600,21600" o:gfxdata="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Dj5F3dAAAADAEAAA8AAAAAAAAA&#10;AQAgAAAAIgAAAGRycy9kb3ducmV2LnhtbFBLAQIUABQAAAAIAIdO4kBUHvE+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2738120</wp:posOffset>
                </wp:positionV>
                <wp:extent cx="2888615" cy="26054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605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—时尚设计专业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6pt;margin-top:215.6pt;height:205.15pt;width:227.45pt;z-index:251667456;mso-width-relative:page;mso-height-relative:page;" filled="f" stroked="f" coordsize="21600,21600" o:gfxdata="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7bhpW3QAAAAwBAAAPAAAAAAAAAAEAIAAAACIA&#10;AABkcnMvZG93bnJldi54bWxQSwECFAAUAAAACACHTuJAbTj8z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—时尚设计专业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6662420</wp:posOffset>
                </wp:positionV>
                <wp:extent cx="5609590" cy="21253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609590" cy="212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包括时尚设计、羌族传统民族服装的传承与创新设计等。个人设计作品登上法国时尚杂志《MOEVIR》、《FIENFH》；与四川汇德轩文化艺术有限公司合作，参与《民族特色商品研发》项目，担任羌民族服装研发的设计和实施；第一参与设计北川羌族自治县20周年庆系列服装；参加“2023NewUp潮创季×云裳北川”中国羌族文化服饰设计大赛，获得金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4pt;margin-top:524.6pt;height:167.35pt;width:441.7pt;z-index:251668480;mso-width-relative:page;mso-height-relative:page;" filled="f" stroked="f" coordsize="21600,21600" o:gfxdata="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COY5dwAAAAOAQAADwAAAAAA&#10;AAABACAAAAAiAAAAZHJzL2Rvd25yZXYueG1sUEsBAhQAFAAAAAgAh07iQIIV51ZIAgAAdQ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包括时尚设计、羌族传统民族服装的传承与创新设计等。个人设计作品登上法国时尚杂志《MOEVIR》、《FIENFH》；与四川汇德轩文化艺术有限公司合作，参与《民族特色商品研发》项目，担任羌民族服装研发的设计和实施；第一参与设计北川羌族自治县20周年庆系列服装；参加“2023NewUp潮创季×云裳北川”中国羌族文化服饰设计大赛，获得金奖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1816735</wp:posOffset>
                </wp:positionV>
                <wp:extent cx="2445385" cy="3467100"/>
                <wp:effectExtent l="0" t="0" r="1206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45385" cy="34671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4pt;margin-top:143.05pt;height:273pt;width:192.55pt;z-index:251660288;v-text-anchor:middle;mso-width-relative:page;mso-height-relative:page;" filled="t" stroked="f" coordsize="21600,21600" o:gfxdata="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9ooooAKKKKACiiigAooooAKKKKACiiigAooooAKKKKACiiigAoo&#10;ooAKKKKACiiigAooooAKKKKACiiigApC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郑婧洋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郑婧洋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CE304C-1B28-464B-9BE1-2C49142DC4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53B652-8F03-40FE-88E8-009661FCDF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0482E40-90B3-488D-B335-2BCDFF122A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5891A7-B144-479C-BA8A-62C303C18C5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EDAFD44-A680-4B75-B14A-BC3ADB81989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24D19B38-B41B-422D-BEF4-CEC39696D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hNmMzOGZmZjNmYWEyMDEwYmY1YjYwYjFlZmI1NmI1YSIsInVzZXJDb3VudCI6Mn0="/>
  </w:docVars>
  <w:rsids>
    <w:rsidRoot w:val="7B171394"/>
    <w:rsid w:val="02E62FD5"/>
    <w:rsid w:val="030C1FA3"/>
    <w:rsid w:val="0D711A9F"/>
    <w:rsid w:val="0DFC36AD"/>
    <w:rsid w:val="10BC5375"/>
    <w:rsid w:val="144D487C"/>
    <w:rsid w:val="1C630155"/>
    <w:rsid w:val="217B14A7"/>
    <w:rsid w:val="257574D6"/>
    <w:rsid w:val="466B2BA2"/>
    <w:rsid w:val="46BE2D9C"/>
    <w:rsid w:val="5AEB22B8"/>
    <w:rsid w:val="5CD1707F"/>
    <w:rsid w:val="6C5A608E"/>
    <w:rsid w:val="6D65638A"/>
    <w:rsid w:val="6E8B1784"/>
    <w:rsid w:val="70E8500F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DA69E400077B419FBA7AC7AC3B1F2559_13</vt:lpwstr>
  </property>
</Properties>
</file>